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2BEF8" w14:textId="77777777" w:rsidR="00636581" w:rsidRDefault="00636581" w:rsidP="00400273">
      <w:pPr>
        <w:pStyle w:val="DocRefTitlePage"/>
        <w:spacing w:before="120" w:after="240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3E972" wp14:editId="7B60BDD7">
                <wp:simplePos x="0" y="0"/>
                <wp:positionH relativeFrom="margin">
                  <wp:posOffset>-634</wp:posOffset>
                </wp:positionH>
                <wp:positionV relativeFrom="margin">
                  <wp:posOffset>-635</wp:posOffset>
                </wp:positionV>
                <wp:extent cx="6480810" cy="594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810" cy="59400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C1EF0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6FAB9887" w14:textId="45988AC9" w:rsidR="00636581" w:rsidRPr="00F229B3" w:rsidRDefault="006846E0" w:rsidP="00636581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22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LC-L4 Group Training Supervision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3E97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05pt;margin-top:-.05pt;width:510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" fillcolor="#e77d70" stroked="f" strokeweight=".5pt">
                <v:textbox>
                  <w:txbxContent>
                    <w:p w14:paraId="182C1EF0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6FAB9887" w14:textId="45988AC9" w:rsidR="00636581" w:rsidRPr="00F229B3" w:rsidRDefault="006846E0" w:rsidP="00636581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F229B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LC-L4 Group Training Supervision Agreement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C51F5C" w14:textId="77777777" w:rsidR="00636581" w:rsidRDefault="00636581" w:rsidP="006846E0">
      <w:pPr>
        <w:pStyle w:val="DocRefTitlePage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0544040A" w14:textId="67011695" w:rsidR="006846E0" w:rsidRPr="006846E0" w:rsidRDefault="006846E0" w:rsidP="006846E0">
      <w:pPr>
        <w:pStyle w:val="DocRefTitlePage"/>
        <w:spacing w:before="240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Name of candidate: ………………….…………………………. Other group members: …………</w:t>
      </w:r>
      <w:r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…………….……</w:t>
      </w: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………….</w:t>
      </w:r>
    </w:p>
    <w:p w14:paraId="1D5BB067" w14:textId="525F7369" w:rsidR="006846E0" w:rsidRPr="006846E0" w:rsidRDefault="006846E0" w:rsidP="006846E0">
      <w:pPr>
        <w:pStyle w:val="DocRefTitlePage"/>
        <w:tabs>
          <w:tab w:val="left" w:pos="9070"/>
        </w:tabs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…………………………………………………………………</w:t>
      </w:r>
      <w:r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……………………………..</w:t>
      </w: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……………………………………………………………</w:t>
      </w:r>
      <w:r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ab/>
      </w:r>
    </w:p>
    <w:p w14:paraId="618B1ECE" w14:textId="309BE928" w:rsidR="006846E0" w:rsidRPr="006846E0" w:rsidRDefault="006846E0" w:rsidP="006846E0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Tutor/supervisor: …….....................................</w:t>
      </w:r>
      <w:r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.......................</w:t>
      </w: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...................</w:t>
      </w:r>
      <w:r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 xml:space="preserve"> </w:t>
      </w: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Date: ……………………</w:t>
      </w:r>
      <w:r w:rsid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.</w:t>
      </w: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………………</w:t>
      </w:r>
    </w:p>
    <w:p w14:paraId="3129B84D" w14:textId="77777777" w:rsidR="006846E0" w:rsidRPr="006846E0" w:rsidRDefault="006846E0" w:rsidP="006846E0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</w:p>
    <w:tbl>
      <w:tblPr>
        <w:tblW w:w="10220" w:type="dxa"/>
        <w:tblBorders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6846E0" w:rsidRPr="006846E0" w14:paraId="3FCC5250" w14:textId="77777777" w:rsidTr="00D233FF">
        <w:trPr>
          <w:cantSplit/>
          <w:trHeight w:val="470"/>
        </w:trPr>
        <w:tc>
          <w:tcPr>
            <w:tcW w:w="10220" w:type="dxa"/>
            <w:tcBorders>
              <w:bottom w:val="nil"/>
            </w:tcBorders>
            <w:shd w:val="clear" w:color="auto" w:fill="E7E6E6" w:themeFill="background2"/>
            <w:vAlign w:val="center"/>
          </w:tcPr>
          <w:p w14:paraId="2890384B" w14:textId="77777777" w:rsidR="006846E0" w:rsidRPr="006846E0" w:rsidRDefault="006846E0" w:rsidP="006846E0">
            <w:pPr>
              <w:pStyle w:val="DocRefTitlePage"/>
              <w:rPr>
                <w:rFonts w:asciiTheme="minorHAnsi" w:hAnsiTheme="minorHAnsi" w:cstheme="minorHAnsi"/>
                <w:b/>
                <w:color w:val="3B3838" w:themeColor="background2" w:themeShade="40"/>
                <w:position w:val="0"/>
                <w:sz w:val="24"/>
                <w:szCs w:val="24"/>
              </w:rPr>
            </w:pPr>
            <w:r w:rsidRPr="006846E0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Pr="006846E0">
              <w:rPr>
                <w:rFonts w:asciiTheme="minorHAnsi" w:hAnsiTheme="minorHAnsi" w:cstheme="minorHAnsi"/>
                <w:b/>
                <w:color w:val="3B3838" w:themeColor="background2" w:themeShade="40"/>
                <w:position w:val="0"/>
                <w:sz w:val="24"/>
                <w:szCs w:val="24"/>
              </w:rPr>
              <w:t>Group agreement:</w:t>
            </w:r>
          </w:p>
        </w:tc>
      </w:tr>
      <w:tr w:rsidR="006846E0" w:rsidRPr="006846E0" w14:paraId="4D5AEA01" w14:textId="77777777" w:rsidTr="00947FF4">
        <w:trPr>
          <w:cantSplit/>
          <w:trHeight w:val="3681"/>
        </w:trPr>
        <w:tc>
          <w:tcPr>
            <w:tcW w:w="10220" w:type="dxa"/>
            <w:tcBorders>
              <w:bottom w:val="single" w:sz="6" w:space="0" w:color="3B3838" w:themeColor="background2" w:themeShade="40"/>
            </w:tcBorders>
            <w:shd w:val="clear" w:color="auto" w:fill="auto"/>
          </w:tcPr>
          <w:p w14:paraId="1C7EA254" w14:textId="77777777" w:rsidR="006846E0" w:rsidRPr="006846E0" w:rsidRDefault="006846E0" w:rsidP="006846E0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262D22" w14:textId="77777777" w:rsidR="006846E0" w:rsidRPr="006846E0" w:rsidRDefault="006846E0" w:rsidP="006846E0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9E492A" w14:textId="77777777" w:rsidR="006846E0" w:rsidRPr="006846E0" w:rsidRDefault="006846E0" w:rsidP="006846E0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9CBF8" w14:textId="77777777" w:rsidR="006846E0" w:rsidRPr="006846E0" w:rsidRDefault="006846E0" w:rsidP="006846E0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F0CF19" w14:textId="77777777" w:rsidR="006846E0" w:rsidRPr="006846E0" w:rsidRDefault="006846E0" w:rsidP="006846E0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45C33A" w14:textId="77777777" w:rsidR="006846E0" w:rsidRPr="006846E0" w:rsidRDefault="006846E0" w:rsidP="006846E0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5F7D69" w14:textId="77777777" w:rsidR="006846E0" w:rsidRPr="006846E0" w:rsidRDefault="006846E0" w:rsidP="006846E0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D233FF" w:rsidRPr="006846E0" w14:paraId="3947CAB8" w14:textId="77777777" w:rsidTr="00947FF4">
        <w:trPr>
          <w:cantSplit/>
          <w:trHeight w:val="274"/>
        </w:trPr>
        <w:tc>
          <w:tcPr>
            <w:tcW w:w="10220" w:type="dxa"/>
            <w:tcBorders>
              <w:top w:val="single" w:sz="6" w:space="0" w:color="3B3838" w:themeColor="background2" w:themeShade="40"/>
              <w:bottom w:val="nil"/>
            </w:tcBorders>
            <w:shd w:val="clear" w:color="auto" w:fill="auto"/>
          </w:tcPr>
          <w:p w14:paraId="77D81FC5" w14:textId="77777777" w:rsidR="00D233FF" w:rsidRPr="00947FF4" w:rsidRDefault="00D233FF" w:rsidP="006846E0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position w:val="0"/>
              </w:rPr>
            </w:pPr>
          </w:p>
        </w:tc>
      </w:tr>
      <w:tr w:rsidR="006846E0" w:rsidRPr="006846E0" w14:paraId="21CA4F1E" w14:textId="77777777" w:rsidTr="00D233FF">
        <w:tblPrEx>
          <w:tblBorders>
            <w:bottom w:val="none" w:sz="0" w:space="0" w:color="auto"/>
            <w:insideH w:val="single" w:sz="18" w:space="0" w:color="auto"/>
          </w:tblBorders>
        </w:tblPrEx>
        <w:trPr>
          <w:cantSplit/>
          <w:trHeight w:val="497"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4E655DBF" w14:textId="77777777" w:rsidR="006846E0" w:rsidRPr="006846E0" w:rsidRDefault="006846E0" w:rsidP="00D233FF">
            <w:pPr>
              <w:pStyle w:val="DocRefTitlePage"/>
              <w:rPr>
                <w:rFonts w:asciiTheme="minorHAnsi" w:hAnsiTheme="minorHAnsi" w:cstheme="minorHAnsi"/>
                <w:b/>
                <w:color w:val="3B3838" w:themeColor="background2" w:themeShade="40"/>
                <w:sz w:val="24"/>
                <w:szCs w:val="24"/>
              </w:rPr>
            </w:pPr>
            <w:r w:rsidRPr="006846E0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Pr="006846E0">
              <w:rPr>
                <w:rFonts w:asciiTheme="minorHAnsi" w:hAnsiTheme="minorHAnsi" w:cstheme="minorHAnsi"/>
                <w:b/>
                <w:color w:val="3B3838" w:themeColor="background2" w:themeShade="40"/>
                <w:position w:val="0"/>
                <w:sz w:val="24"/>
                <w:szCs w:val="24"/>
              </w:rPr>
              <w:t>Individual agreements:</w:t>
            </w:r>
          </w:p>
        </w:tc>
      </w:tr>
      <w:tr w:rsidR="006846E0" w:rsidRPr="006846E0" w14:paraId="4DAEB64E" w14:textId="77777777" w:rsidTr="00D233FF">
        <w:tblPrEx>
          <w:tblBorders>
            <w:bottom w:val="none" w:sz="0" w:space="0" w:color="auto"/>
            <w:insideH w:val="single" w:sz="18" w:space="0" w:color="auto"/>
          </w:tblBorders>
        </w:tblPrEx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5F7FB0F0" w14:textId="77777777" w:rsidR="006846E0" w:rsidRPr="006846E0" w:rsidRDefault="006846E0" w:rsidP="00947FF4">
            <w:pPr>
              <w:pStyle w:val="DocRefTitlePage"/>
              <w:spacing w:before="120"/>
              <w:ind w:firstLine="142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B3C021" w14:textId="77777777" w:rsidR="006846E0" w:rsidRPr="006846E0" w:rsidRDefault="006846E0" w:rsidP="00947FF4">
            <w:pPr>
              <w:pStyle w:val="DocRefTitlePage"/>
              <w:spacing w:before="120"/>
              <w:ind w:firstLine="142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DE7CC4" w14:textId="46D6010E" w:rsidR="006846E0" w:rsidRDefault="006846E0" w:rsidP="00947FF4">
            <w:pPr>
              <w:pStyle w:val="DocRefTitlePage"/>
              <w:spacing w:before="120"/>
              <w:ind w:firstLine="142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F344FD" w14:textId="77777777" w:rsidR="00947FF4" w:rsidRDefault="00947FF4" w:rsidP="00947FF4">
            <w:pPr>
              <w:pStyle w:val="DocRefTitlePage"/>
              <w:spacing w:before="120"/>
              <w:ind w:firstLine="142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259176" w14:textId="77777777" w:rsidR="00947FF4" w:rsidRPr="006846E0" w:rsidRDefault="00947FF4" w:rsidP="00947FF4">
            <w:pPr>
              <w:pStyle w:val="DocRefTitlePage"/>
              <w:spacing w:before="120"/>
              <w:ind w:firstLine="142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654FAE" w14:textId="77777777" w:rsidR="006846E0" w:rsidRPr="006846E0" w:rsidRDefault="006846E0" w:rsidP="006846E0">
            <w:pPr>
              <w:pStyle w:val="DocRefTitlePage"/>
              <w:spacing w:before="120" w:after="240"/>
              <w:ind w:firstLine="142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A7DA99B" w14:textId="77777777" w:rsidR="006846E0" w:rsidRPr="006846E0" w:rsidRDefault="006846E0" w:rsidP="00947FF4">
      <w:pPr>
        <w:pStyle w:val="DocRefTitlePage"/>
        <w:spacing w:before="120" w:after="240"/>
        <w:ind w:firstLine="142"/>
        <w:rPr>
          <w:rFonts w:asciiTheme="minorHAnsi" w:hAnsiTheme="minorHAnsi" w:cstheme="minorHAnsi"/>
          <w:b/>
          <w:color w:val="3B3838" w:themeColor="background2" w:themeShade="40"/>
          <w:sz w:val="24"/>
          <w:szCs w:val="24"/>
        </w:rPr>
      </w:pPr>
      <w:r w:rsidRPr="006846E0">
        <w:rPr>
          <w:rFonts w:asciiTheme="minorHAnsi" w:hAnsiTheme="minorHAnsi" w:cstheme="minorHAnsi"/>
          <w:b/>
          <w:color w:val="3B3838" w:themeColor="background2" w:themeShade="40"/>
          <w:sz w:val="24"/>
          <w:szCs w:val="24"/>
        </w:rPr>
        <w:t>Signed:</w:t>
      </w:r>
    </w:p>
    <w:p w14:paraId="21E09014" w14:textId="2CE22450" w:rsidR="006846E0" w:rsidRPr="006846E0" w:rsidRDefault="006846E0" w:rsidP="006846E0">
      <w:pPr>
        <w:pStyle w:val="DocRefTitlePage"/>
        <w:spacing w:before="120" w:after="240"/>
        <w:ind w:firstLine="142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 xml:space="preserve">Tutor   </w:t>
      </w: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ab/>
        <w:t>………………………………………………………………………………</w:t>
      </w:r>
      <w:r w:rsidR="00947FF4"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……………………</w:t>
      </w:r>
      <w:proofErr w:type="gramStart"/>
      <w:r w:rsidR="00947FF4"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…..</w:t>
      </w:r>
      <w:proofErr w:type="gramEnd"/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……….</w:t>
      </w:r>
    </w:p>
    <w:p w14:paraId="3F0410E7" w14:textId="5EEA6ADD" w:rsidR="006846E0" w:rsidRPr="006846E0" w:rsidRDefault="006846E0" w:rsidP="006846E0">
      <w:pPr>
        <w:pStyle w:val="DocRefTitlePage"/>
        <w:spacing w:before="120" w:after="240"/>
        <w:ind w:firstLine="142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Candidate(s)</w:t>
      </w:r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ab/>
        <w:t>……………………………………………………………</w:t>
      </w:r>
      <w:r w:rsidR="00947FF4"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……………………</w:t>
      </w:r>
      <w:proofErr w:type="gramStart"/>
      <w:r w:rsidR="00947FF4" w:rsidRPr="00947FF4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…..</w:t>
      </w:r>
      <w:proofErr w:type="gramEnd"/>
      <w:r w:rsidRPr="006846E0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………………………….</w:t>
      </w:r>
    </w:p>
    <w:p w14:paraId="66DCF933" w14:textId="77777777" w:rsidR="00653AC2" w:rsidRPr="00967F2B" w:rsidRDefault="00653AC2">
      <w:pPr>
        <w:rPr>
          <w:rFonts w:asciiTheme="minorHAnsi" w:hAnsiTheme="minorHAnsi" w:cstheme="minorHAnsi"/>
          <w:color w:val="3B3838" w:themeColor="background2" w:themeShade="40"/>
        </w:rPr>
      </w:pPr>
    </w:p>
    <w:p w14:paraId="46510905" w14:textId="755AC898" w:rsidR="00C92FC2" w:rsidRPr="00967F2B" w:rsidRDefault="00947FF4" w:rsidP="00947FF4">
      <w:pPr>
        <w:tabs>
          <w:tab w:val="left" w:pos="1100"/>
        </w:tabs>
        <w:spacing w:before="120" w:after="120"/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ab/>
      </w:r>
    </w:p>
    <w:sectPr w:rsidR="00C92FC2" w:rsidRPr="00967F2B" w:rsidSect="006846E0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0F66E" w14:textId="77777777" w:rsidR="009669E3" w:rsidRDefault="009669E3">
      <w:r>
        <w:separator/>
      </w:r>
    </w:p>
    <w:p w14:paraId="134AA50B" w14:textId="77777777" w:rsidR="009669E3" w:rsidRDefault="009669E3"/>
    <w:p w14:paraId="31AA4A9F" w14:textId="77777777" w:rsidR="009669E3" w:rsidRDefault="009669E3"/>
  </w:endnote>
  <w:endnote w:type="continuationSeparator" w:id="0">
    <w:p w14:paraId="57582EA8" w14:textId="77777777" w:rsidR="009669E3" w:rsidRDefault="009669E3">
      <w:r>
        <w:continuationSeparator/>
      </w:r>
    </w:p>
    <w:p w14:paraId="6D02D871" w14:textId="77777777" w:rsidR="009669E3" w:rsidRDefault="009669E3"/>
    <w:p w14:paraId="21365918" w14:textId="77777777" w:rsidR="009669E3" w:rsidRDefault="009669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1C0D04FE-330E-40A1-B8EE-C8D1923017D7}"/>
    <w:embedBold r:id="rId2" w:fontKey="{F940C16B-F6FA-4470-857A-BE63BD6F9C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E6F89B-03B0-4AD0-B2AB-D72342EFD1A1}"/>
    <w:embedBold r:id="rId4" w:fontKey="{22D6EA9E-4A03-4B6B-B65A-658CCF35A5CF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09F0C34C-7B2D-4C60-A754-E00FE2A1FF9A}"/>
    <w:embedBold r:id="rId6" w:fontKey="{93D76179-A628-4B93-8990-C9A1DCD10149}"/>
    <w:embedBoldItalic r:id="rId7" w:fontKey="{15B073D9-1C2D-406A-9568-73673E7526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7B498C3D-5720-4A82-80C3-C3D141AD29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E4F4C27-2369-4599-B1A4-68978039FF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8F55E4E-89EC-44AD-9706-4A69EA3B0306}"/>
    <w:embedBold r:id="rId11" w:fontKey="{A396E79B-645C-486B-A5F0-8C83FE28284B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255B0C2E-A6D8-4F32-9126-011D1B3738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734E063-1E79-4BAE-8664-638811A75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51023B44" w14:textId="77777777" w:rsidTr="00E6148A">
      <w:tc>
        <w:tcPr>
          <w:tcW w:w="720" w:type="dxa"/>
          <w:shd w:val="clear" w:color="auto" w:fill="auto"/>
          <w:vAlign w:val="center"/>
        </w:tcPr>
        <w:p w14:paraId="1A90686C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102BC6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5DA891F8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1437725F" w14:textId="0D74512E" w:rsidR="00176BE6" w:rsidRDefault="007E0174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59AB892C" wp14:editId="65F0AB11">
              <wp:simplePos x="0" y="0"/>
              <wp:positionH relativeFrom="margin">
                <wp:align>right</wp:align>
              </wp:positionH>
              <wp:positionV relativeFrom="page">
                <wp:posOffset>10030460</wp:posOffset>
              </wp:positionV>
              <wp:extent cx="2779200" cy="38520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9200" cy="38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2E2B556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62F30" w14:textId="77777777" w:rsidR="009669E3" w:rsidRDefault="009669E3" w:rsidP="009052EC">
      <w:pPr>
        <w:pBdr>
          <w:bottom w:val="single" w:sz="6" w:space="1" w:color="auto"/>
        </w:pBdr>
      </w:pPr>
    </w:p>
    <w:p w14:paraId="612D2C49" w14:textId="77777777" w:rsidR="009669E3" w:rsidRPr="009052EC" w:rsidRDefault="009669E3" w:rsidP="009052EC"/>
  </w:footnote>
  <w:footnote w:type="continuationSeparator" w:id="0">
    <w:p w14:paraId="7909D6EA" w14:textId="77777777" w:rsidR="009669E3" w:rsidRDefault="009669E3">
      <w:r>
        <w:continuationSeparator/>
      </w:r>
    </w:p>
    <w:p w14:paraId="0986B4B0" w14:textId="77777777" w:rsidR="009669E3" w:rsidRDefault="009669E3"/>
    <w:p w14:paraId="0FCE8A26" w14:textId="77777777" w:rsidR="009669E3" w:rsidRDefault="009669E3"/>
  </w:footnote>
  <w:footnote w:type="continuationNotice" w:id="1">
    <w:p w14:paraId="07F2F9C5" w14:textId="77777777" w:rsidR="009669E3" w:rsidRDefault="009669E3"/>
    <w:p w14:paraId="0F64B35E" w14:textId="77777777" w:rsidR="009669E3" w:rsidRDefault="009669E3"/>
    <w:p w14:paraId="2541CFFD" w14:textId="77777777" w:rsidR="009669E3" w:rsidRDefault="009669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F411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47"/>
    <w:rsid w:val="000111BE"/>
    <w:rsid w:val="00016A0F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6E0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47FF4"/>
    <w:rsid w:val="0095043D"/>
    <w:rsid w:val="00953048"/>
    <w:rsid w:val="00953A5D"/>
    <w:rsid w:val="009601FD"/>
    <w:rsid w:val="0096582D"/>
    <w:rsid w:val="009669E3"/>
    <w:rsid w:val="00967F2B"/>
    <w:rsid w:val="00970070"/>
    <w:rsid w:val="0097215D"/>
    <w:rsid w:val="00975786"/>
    <w:rsid w:val="00980F44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1959"/>
    <w:rsid w:val="009C4121"/>
    <w:rsid w:val="009C6E28"/>
    <w:rsid w:val="009D42AD"/>
    <w:rsid w:val="009D7994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6689A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1D47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33FF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29B3"/>
    <w:rsid w:val="00F24E23"/>
    <w:rsid w:val="00F26380"/>
    <w:rsid w:val="00F26F9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188F1F"/>
  <w15:chartTrackingRefBased/>
  <w15:docId w15:val="{E2F67E37-5A95-4CDB-8EE7-BFD34BA95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Support%20Doc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FDAE6E-3938-4B74-B0FA-1E4A53B905D0}"/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 Docs template</Template>
  <TotalTime>21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Training Supervision Agreement (LC-L4)</vt:lpstr>
    </vt:vector>
  </TitlesOfParts>
  <Company>CPCAB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LC-L4 Group Training Supervision Agreement</dc:title>
  <dc:subject/>
  <dc:creator>Windows User</dc:creator>
  <cp:keywords/>
  <dc:description/>
  <cp:lastModifiedBy>Rachael Hann</cp:lastModifiedBy>
  <cp:revision>6</cp:revision>
  <cp:lastPrinted>2020-07-02T09:27:00Z</cp:lastPrinted>
  <dcterms:created xsi:type="dcterms:W3CDTF">2020-07-01T14:09:00Z</dcterms:created>
  <dcterms:modified xsi:type="dcterms:W3CDTF">2020-07-02T09:27:00Z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